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D45E6E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</w:p>
        </w:tc>
      </w:tr>
      <w:tr w:rsidR="00D45E6E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</w:p>
        </w:tc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</w:p>
        </w:tc>
      </w:tr>
      <w:tr w:rsidR="00D45E6E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</w:p>
        </w:tc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</w:p>
        </w:tc>
      </w:tr>
      <w:tr w:rsidR="00D45E6E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</w:p>
        </w:tc>
        <w:tc>
          <w:tcPr>
            <w:tcW w:w="5953" w:type="dxa"/>
          </w:tcPr>
          <w:p w:rsidR="00D45E6E" w:rsidRDefault="00D45E6E" w:rsidP="00D45E6E">
            <w:pPr>
              <w:ind w:left="144" w:right="144"/>
            </w:pPr>
          </w:p>
        </w:tc>
      </w:tr>
    </w:tbl>
    <w:p w:rsidR="00D45E6E" w:rsidRPr="00D45E6E" w:rsidRDefault="00D45E6E" w:rsidP="00D45E6E">
      <w:pPr>
        <w:ind w:left="144" w:right="144"/>
        <w:rPr>
          <w:vanish/>
        </w:rPr>
      </w:pPr>
    </w:p>
    <w:sectPr w:rsidR="00D45E6E" w:rsidRPr="00D45E6E" w:rsidSect="00D45E6E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E6E"/>
    <w:rsid w:val="00905A93"/>
    <w:rsid w:val="00CB36E8"/>
    <w:rsid w:val="00D4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45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1367536-GP.dotx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2018-07-17T08:35:00Z</dcterms:created>
  <dcterms:modified xsi:type="dcterms:W3CDTF">2018-07-17T08:35:00Z</dcterms:modified>
</cp:coreProperties>
</file>